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5BAB" w:rsidRDefault="003B5BAB" w:rsidP="00A71AB3">
      <w:pPr>
        <w:pStyle w:val="PlainText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Поздимирський  навчально - виховний комплекс</w:t>
      </w:r>
    </w:p>
    <w:p w:rsidR="003B5BAB" w:rsidRDefault="003B5BAB" w:rsidP="00A71AB3">
      <w:pPr>
        <w:pStyle w:val="PlainTex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«Загальноосвітня школа І-ІІ ступенів - дошкільний підрозділ»</w:t>
      </w:r>
    </w:p>
    <w:p w:rsidR="003B5BAB" w:rsidRDefault="003B5BAB" w:rsidP="00A71AB3">
      <w:pPr>
        <w:pStyle w:val="PlainTex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Червоноградської міської ради Львівської області</w:t>
      </w:r>
    </w:p>
    <w:p w:rsidR="003B5BAB" w:rsidRDefault="003B5BAB" w:rsidP="00A71AB3">
      <w:pPr>
        <w:pStyle w:val="PlainText"/>
        <w:jc w:val="center"/>
        <w:rPr>
          <w:rFonts w:ascii="Times New Roman" w:hAnsi="Times New Roman" w:cs="Times New Roman"/>
          <w:sz w:val="28"/>
          <w:szCs w:val="28"/>
        </w:rPr>
      </w:pPr>
    </w:p>
    <w:p w:rsidR="003B5BAB" w:rsidRPr="00790F5D" w:rsidRDefault="003B5BAB" w:rsidP="00A71AB3">
      <w:pPr>
        <w:pStyle w:val="PlainText"/>
        <w:jc w:val="center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ПРОТОКОЛ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(КОПІЯ)</w:t>
      </w:r>
    </w:p>
    <w:p w:rsidR="003B5BAB" w:rsidRDefault="003B5BAB" w:rsidP="00A71AB3">
      <w:pPr>
        <w:pStyle w:val="PlainText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24.03</w:t>
      </w:r>
      <w:r>
        <w:rPr>
          <w:rFonts w:ascii="Times New Roman" w:hAnsi="Times New Roman" w:cs="Times New Roman"/>
          <w:sz w:val="28"/>
          <w:szCs w:val="28"/>
        </w:rPr>
        <w:t xml:space="preserve">.2022                                                                                    № </w:t>
      </w:r>
      <w:r>
        <w:rPr>
          <w:rFonts w:ascii="Times New Roman" w:hAnsi="Times New Roman" w:cs="Times New Roman"/>
          <w:sz w:val="28"/>
          <w:szCs w:val="28"/>
          <w:lang w:val="uk-UA"/>
        </w:rPr>
        <w:t>13</w:t>
      </w:r>
    </w:p>
    <w:p w:rsidR="003B5BAB" w:rsidRDefault="003B5BAB" w:rsidP="00A71AB3">
      <w:pPr>
        <w:pStyle w:val="PlainText"/>
        <w:jc w:val="center"/>
        <w:rPr>
          <w:rFonts w:ascii="Times New Roman" w:hAnsi="Times New Roman" w:cs="Times New Roman"/>
          <w:sz w:val="28"/>
          <w:szCs w:val="28"/>
        </w:rPr>
      </w:pPr>
    </w:p>
    <w:p w:rsidR="003B5BAB" w:rsidRDefault="003B5BAB" w:rsidP="00A71AB3">
      <w:pPr>
        <w:pStyle w:val="PlainTex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Засідання педагогічної ради Поздимирського  навчально - виховного комплексу «Загальноосвітня школа І-ІІ ступенів - дошкільний заклад»</w:t>
      </w:r>
    </w:p>
    <w:p w:rsidR="003B5BAB" w:rsidRDefault="003B5BAB" w:rsidP="00A71AB3">
      <w:pPr>
        <w:pStyle w:val="PlainTex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3B5BAB" w:rsidRDefault="003B5BAB" w:rsidP="00A71AB3">
      <w:pPr>
        <w:pStyle w:val="PlainText"/>
        <w:rPr>
          <w:rFonts w:ascii="Times New Roman" w:hAnsi="Times New Roman" w:cs="Times New Roman"/>
          <w:sz w:val="28"/>
          <w:szCs w:val="28"/>
        </w:rPr>
      </w:pPr>
    </w:p>
    <w:p w:rsidR="003B5BAB" w:rsidRDefault="003B5BAB" w:rsidP="00A71AB3">
      <w:pPr>
        <w:pStyle w:val="PlainTex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Голова педагогічної ради – Л.В.Горбай </w:t>
      </w:r>
    </w:p>
    <w:p w:rsidR="003B5BAB" w:rsidRDefault="003B5BAB" w:rsidP="00A71AB3">
      <w:pPr>
        <w:pStyle w:val="PlainTex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секретар  - Н.Г.Михалюк.</w:t>
      </w:r>
    </w:p>
    <w:p w:rsidR="003B5BAB" w:rsidRDefault="003B5BAB" w:rsidP="00A71AB3">
      <w:pPr>
        <w:pStyle w:val="PlainText"/>
        <w:rPr>
          <w:rFonts w:ascii="Times New Roman" w:hAnsi="Times New Roman" w:cs="Times New Roman"/>
          <w:sz w:val="28"/>
          <w:szCs w:val="28"/>
        </w:rPr>
      </w:pPr>
    </w:p>
    <w:p w:rsidR="003B5BAB" w:rsidRDefault="003B5BAB" w:rsidP="00A71AB3">
      <w:pPr>
        <w:pStyle w:val="PlainTex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Присутні:   1</w:t>
      </w:r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педагогічних працівників</w:t>
      </w:r>
    </w:p>
    <w:p w:rsidR="003B5BAB" w:rsidRPr="009E6034" w:rsidRDefault="003B5BAB" w:rsidP="00A71AB3">
      <w:pPr>
        <w:pStyle w:val="PlainText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E6034">
        <w:rPr>
          <w:rFonts w:ascii="Times New Roman" w:hAnsi="Times New Roman" w:cs="Times New Roman"/>
          <w:bCs/>
          <w:sz w:val="28"/>
          <w:szCs w:val="28"/>
        </w:rPr>
        <w:t xml:space="preserve">Відсутні: -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2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( Кіричук  О.В., Москаль Н.Б.</w:t>
      </w:r>
      <w:r w:rsidRPr="009E6034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3B5BAB" w:rsidRPr="00397D99" w:rsidRDefault="003B5BAB" w:rsidP="00A71AB3">
      <w:pPr>
        <w:pStyle w:val="PlainText"/>
        <w:rPr>
          <w:rFonts w:ascii="Times New Roman" w:hAnsi="Times New Roman" w:cs="Times New Roman"/>
          <w:b/>
          <w:bCs/>
          <w:sz w:val="28"/>
          <w:szCs w:val="28"/>
        </w:rPr>
      </w:pPr>
    </w:p>
    <w:p w:rsidR="003B5BAB" w:rsidRDefault="003B5BAB" w:rsidP="00A71AB3">
      <w:pPr>
        <w:pStyle w:val="PlainTex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Порядок денний:</w:t>
      </w:r>
    </w:p>
    <w:p w:rsidR="003B5BAB" w:rsidRDefault="003B5BAB"/>
    <w:p w:rsidR="003B5BAB" w:rsidRPr="00A71AB3" w:rsidRDefault="003B5BAB" w:rsidP="00A71AB3">
      <w:pPr>
        <w:spacing w:after="200" w:line="276" w:lineRule="auto"/>
        <w:rPr>
          <w:rFonts w:ascii="Times New Roman" w:hAnsi="Times New Roman"/>
          <w:sz w:val="28"/>
          <w:lang w:eastAsia="ru-RU"/>
        </w:rPr>
      </w:pPr>
      <w:r w:rsidRPr="00A71AB3">
        <w:rPr>
          <w:rFonts w:ascii="Times New Roman" w:hAnsi="Times New Roman"/>
          <w:sz w:val="28"/>
          <w:szCs w:val="28"/>
          <w:lang w:eastAsia="ru-RU"/>
        </w:rPr>
        <w:t>Про вибір підручників для 5, 6 класу (Бузікевич Л.Д.)</w:t>
      </w:r>
    </w:p>
    <w:p w:rsidR="003B5BAB" w:rsidRDefault="003B5BAB"/>
    <w:p w:rsidR="003B5BAB" w:rsidRPr="00A71AB3" w:rsidRDefault="003B5BAB" w:rsidP="00A71AB3">
      <w:pPr>
        <w:spacing w:after="0" w:line="240" w:lineRule="auto"/>
        <w:rPr>
          <w:rFonts w:ascii="Times New Roman" w:hAnsi="Times New Roman"/>
          <w:sz w:val="28"/>
          <w:szCs w:val="28"/>
          <w:lang w:eastAsia="ru-RU" w:bidi="he-IL"/>
        </w:rPr>
      </w:pPr>
      <w:r w:rsidRPr="00A71AB3">
        <w:rPr>
          <w:rFonts w:ascii="Times New Roman" w:hAnsi="Times New Roman"/>
          <w:sz w:val="28"/>
          <w:szCs w:val="28"/>
          <w:lang w:eastAsia="ru-RU" w:bidi="he-IL"/>
        </w:rPr>
        <w:t>СЛУХАЛИ:</w:t>
      </w:r>
    </w:p>
    <w:p w:rsidR="003B5BAB" w:rsidRPr="00C31A8B" w:rsidRDefault="003B5BAB" w:rsidP="00C31A8B">
      <w:pPr>
        <w:spacing w:after="0" w:line="240" w:lineRule="auto"/>
        <w:outlineLvl w:val="0"/>
        <w:rPr>
          <w:rFonts w:ascii="Arial" w:hAnsi="Arial" w:cs="Arial"/>
          <w:color w:val="333333"/>
          <w:sz w:val="26"/>
          <w:szCs w:val="26"/>
        </w:rPr>
      </w:pPr>
      <w:r w:rsidRPr="00A71AB3">
        <w:rPr>
          <w:rFonts w:ascii="Times New Roman" w:hAnsi="Times New Roman"/>
          <w:sz w:val="28"/>
          <w:szCs w:val="28"/>
          <w:lang w:eastAsia="ru-RU"/>
        </w:rPr>
        <w:t xml:space="preserve">Бузікевич Л.Д. </w:t>
      </w:r>
      <w:r w:rsidRPr="00A71AB3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керівника комісії з вибору підручників </w:t>
      </w:r>
      <w:r w:rsidRPr="00A71AB3">
        <w:rPr>
          <w:rFonts w:ascii="Times New Roman" w:hAnsi="Times New Roman"/>
          <w:sz w:val="28"/>
          <w:szCs w:val="28"/>
          <w:lang w:eastAsia="ru-RU"/>
        </w:rPr>
        <w:t>для 5- 6 класу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A71AB3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, яка повідомила, що відповідно до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C31A8B">
        <w:rPr>
          <w:rFonts w:ascii="Arial" w:hAnsi="Arial" w:cs="Arial"/>
          <w:color w:val="333333"/>
          <w:sz w:val="26"/>
          <w:szCs w:val="26"/>
        </w:rPr>
        <w:t>лист</w:t>
      </w:r>
      <w:r>
        <w:rPr>
          <w:rFonts w:ascii="Arial" w:hAnsi="Arial" w:cs="Arial"/>
          <w:color w:val="333333"/>
          <w:sz w:val="26"/>
          <w:szCs w:val="26"/>
        </w:rPr>
        <w:t>а</w:t>
      </w:r>
      <w:r w:rsidRPr="00C31A8B">
        <w:rPr>
          <w:rFonts w:ascii="Arial" w:hAnsi="Arial" w:cs="Arial"/>
          <w:color w:val="333333"/>
          <w:sz w:val="26"/>
          <w:szCs w:val="26"/>
        </w:rPr>
        <w:t xml:space="preserve"> Міністерства освіти і</w:t>
      </w:r>
      <w:r>
        <w:rPr>
          <w:rFonts w:ascii="Arial" w:hAnsi="Arial" w:cs="Arial"/>
          <w:color w:val="333333"/>
          <w:sz w:val="26"/>
          <w:szCs w:val="26"/>
        </w:rPr>
        <w:t xml:space="preserve"> </w:t>
      </w:r>
      <w:r w:rsidRPr="00C31A8B">
        <w:rPr>
          <w:rFonts w:ascii="Arial" w:hAnsi="Arial" w:cs="Arial"/>
          <w:color w:val="333333"/>
          <w:sz w:val="26"/>
          <w:szCs w:val="26"/>
        </w:rPr>
        <w:t>науки України від 09.03.2023 №1/3407-23 «Про забезпечення виконання наказу МОН</w:t>
      </w:r>
    </w:p>
    <w:p w:rsidR="003B5BAB" w:rsidRPr="00A71AB3" w:rsidRDefault="003B5BAB" w:rsidP="00C31A8B">
      <w:pPr>
        <w:spacing w:after="0" w:line="240" w:lineRule="auto"/>
        <w:outlineLvl w:val="0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C31A8B">
        <w:rPr>
          <w:rFonts w:ascii="Arial" w:hAnsi="Arial" w:cs="Arial"/>
          <w:color w:val="333333"/>
          <w:sz w:val="26"/>
          <w:szCs w:val="26"/>
        </w:rPr>
        <w:t>від 30 вересня 2022 року № 870 (зі змінами)»</w:t>
      </w:r>
      <w:r>
        <w:rPr>
          <w:rFonts w:ascii="Arial" w:hAnsi="Arial" w:cs="Arial"/>
          <w:color w:val="333333"/>
          <w:sz w:val="26"/>
          <w:szCs w:val="26"/>
        </w:rPr>
        <w:t>,</w:t>
      </w:r>
      <w:r w:rsidRPr="00A71AB3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листа Центру професійного розвитку педагогічних працівників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A71AB3">
        <w:rPr>
          <w:rFonts w:ascii="Times New Roman" w:hAnsi="Times New Roman"/>
          <w:bCs/>
          <w:color w:val="000000"/>
          <w:sz w:val="28"/>
          <w:szCs w:val="28"/>
          <w:lang w:eastAsia="ru-RU"/>
        </w:rPr>
        <w:t>Чер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воноградської міської ради від 13.03.2023 № 01-11/112 здійснено</w:t>
      </w:r>
      <w:r w:rsidRPr="00A71AB3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 вибір підручників для учнів 5,6 класу та познайомила із списком</w:t>
      </w:r>
    </w:p>
    <w:p w:rsidR="003B5BAB" w:rsidRPr="00A71AB3" w:rsidRDefault="003B5BAB" w:rsidP="00A71AB3">
      <w:pPr>
        <w:spacing w:after="0" w:line="240" w:lineRule="auto"/>
        <w:outlineLvl w:val="0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3B5BAB" w:rsidRPr="00A71AB3" w:rsidRDefault="003B5BAB" w:rsidP="00A71AB3">
      <w:pPr>
        <w:spacing w:after="0" w:line="240" w:lineRule="auto"/>
        <w:outlineLvl w:val="0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A71AB3">
        <w:rPr>
          <w:rFonts w:ascii="Times New Roman" w:hAnsi="Times New Roman"/>
          <w:bCs/>
          <w:color w:val="000000"/>
          <w:sz w:val="28"/>
          <w:szCs w:val="28"/>
          <w:lang w:eastAsia="ru-RU"/>
        </w:rPr>
        <w:t>УХВАЛИЛИ:</w:t>
      </w:r>
    </w:p>
    <w:p w:rsidR="003B5BAB" w:rsidRPr="00A71AB3" w:rsidRDefault="003B5BAB" w:rsidP="00A71AB3">
      <w:pPr>
        <w:spacing w:after="0" w:line="240" w:lineRule="auto"/>
        <w:outlineLvl w:val="0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A71AB3">
        <w:rPr>
          <w:rFonts w:ascii="Times New Roman" w:hAnsi="Times New Roman"/>
          <w:bCs/>
          <w:color w:val="000000"/>
          <w:sz w:val="28"/>
          <w:szCs w:val="28"/>
          <w:lang w:eastAsia="ru-RU"/>
        </w:rPr>
        <w:t>1.Здійснити замовлення  обраних підручників для учнів 5,6 класу на 2023-2024н.р.(додаток 1).</w:t>
      </w:r>
    </w:p>
    <w:p w:rsidR="003B5BAB" w:rsidRPr="00A71AB3" w:rsidRDefault="003B5BAB" w:rsidP="00A71AB3">
      <w:pPr>
        <w:spacing w:after="0" w:line="240" w:lineRule="auto"/>
        <w:outlineLvl w:val="0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3B5BAB" w:rsidRPr="00A71AB3" w:rsidRDefault="003B5BAB" w:rsidP="00A71AB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 w:bidi="he-IL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2.До 04</w:t>
      </w:r>
      <w:r w:rsidRPr="00A71AB3">
        <w:rPr>
          <w:rFonts w:ascii="Times New Roman" w:hAnsi="Times New Roman"/>
          <w:color w:val="000000"/>
          <w:sz w:val="28"/>
          <w:szCs w:val="28"/>
          <w:lang w:eastAsia="ru-RU"/>
        </w:rPr>
        <w:t>.04.2023 р.</w:t>
      </w:r>
      <w:r w:rsidRPr="00A71AB3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відповідальному за замовлення підручників</w:t>
      </w:r>
      <w:r w:rsidRPr="00A71AB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Бузікевич Л.Д.</w:t>
      </w:r>
      <w:r w:rsidRPr="00A71AB3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передати результати вибору (замовлення) в паперовому  та  електронному вигляді  </w:t>
      </w:r>
      <w:r w:rsidRPr="00A71AB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 </w:t>
      </w:r>
      <w:r w:rsidRPr="00A71AB3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відділ освіти </w:t>
      </w:r>
      <w:r w:rsidRPr="00A71AB3">
        <w:rPr>
          <w:rFonts w:ascii="Times New Roman" w:hAnsi="Times New Roman"/>
          <w:color w:val="000000"/>
          <w:sz w:val="28"/>
          <w:szCs w:val="28"/>
          <w:lang w:eastAsia="ru-RU"/>
        </w:rPr>
        <w:t>Червоноградської міської</w:t>
      </w:r>
      <w:r w:rsidRPr="00A71AB3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ради.</w:t>
      </w:r>
    </w:p>
    <w:p w:rsidR="003B5BAB" w:rsidRPr="00A71AB3" w:rsidRDefault="003B5BAB" w:rsidP="00A71AB3">
      <w:pPr>
        <w:shd w:val="clear" w:color="auto" w:fill="FFFFFF"/>
        <w:spacing w:after="200" w:line="240" w:lineRule="auto"/>
        <w:rPr>
          <w:rFonts w:ascii="Times New Roman" w:hAnsi="Times New Roman"/>
          <w:color w:val="000000"/>
          <w:sz w:val="28"/>
          <w:szCs w:val="28"/>
          <w:lang w:eastAsia="ru-RU" w:bidi="he-IL"/>
        </w:rPr>
      </w:pPr>
      <w:r w:rsidRPr="00A71AB3">
        <w:rPr>
          <w:rFonts w:ascii="Times New Roman" w:hAnsi="Times New Roman"/>
          <w:color w:val="000000"/>
          <w:sz w:val="28"/>
          <w:szCs w:val="28"/>
          <w:lang w:eastAsia="ru-RU" w:bidi="he-IL"/>
        </w:rPr>
        <w:t>3</w:t>
      </w:r>
      <w:r w:rsidRPr="00A71AB3">
        <w:rPr>
          <w:rFonts w:ascii="Times New Roman" w:hAnsi="Times New Roman"/>
          <w:color w:val="000000"/>
          <w:sz w:val="28"/>
          <w:szCs w:val="28"/>
          <w:lang w:val="ru-RU" w:eastAsia="ru-RU" w:bidi="he-IL"/>
        </w:rPr>
        <w:t xml:space="preserve">. </w:t>
      </w:r>
      <w:r w:rsidRPr="00A71AB3">
        <w:rPr>
          <w:rFonts w:ascii="Times New Roman" w:hAnsi="Times New Roman"/>
          <w:color w:val="000000"/>
          <w:sz w:val="28"/>
          <w:szCs w:val="28"/>
          <w:lang w:eastAsia="ru-RU" w:bidi="he-IL"/>
        </w:rPr>
        <w:t>Заступнику директора Михалюк Е.Т. о</w:t>
      </w:r>
      <w:r w:rsidRPr="00A71AB3">
        <w:rPr>
          <w:rFonts w:ascii="Times New Roman" w:hAnsi="Times New Roman"/>
          <w:color w:val="000000"/>
          <w:sz w:val="28"/>
          <w:szCs w:val="28"/>
          <w:lang w:val="ru-RU" w:eastAsia="ru-RU" w:bidi="he-IL"/>
        </w:rPr>
        <w:t xml:space="preserve">прилюднити копію протоколу педагогічної ради на сайті школи </w:t>
      </w:r>
      <w:r>
        <w:rPr>
          <w:rFonts w:ascii="Times New Roman" w:hAnsi="Times New Roman"/>
          <w:color w:val="000000"/>
          <w:sz w:val="28"/>
          <w:szCs w:val="28"/>
          <w:lang w:val="ru-RU" w:eastAsia="ru-RU" w:bidi="he-IL"/>
        </w:rPr>
        <w:t>12</w:t>
      </w:r>
      <w:r w:rsidRPr="00A71AB3">
        <w:rPr>
          <w:rFonts w:ascii="Times New Roman" w:hAnsi="Times New Roman"/>
          <w:color w:val="000000"/>
          <w:sz w:val="28"/>
          <w:szCs w:val="28"/>
          <w:lang w:eastAsia="ru-RU" w:bidi="he-IL"/>
        </w:rPr>
        <w:t>.04.</w:t>
      </w:r>
      <w:r w:rsidRPr="00A71AB3">
        <w:rPr>
          <w:rFonts w:ascii="Times New Roman" w:hAnsi="Times New Roman"/>
          <w:color w:val="000000"/>
          <w:sz w:val="28"/>
          <w:szCs w:val="28"/>
          <w:lang w:val="ru-RU" w:eastAsia="ru-RU" w:bidi="he-IL"/>
        </w:rPr>
        <w:t>202</w:t>
      </w:r>
      <w:r w:rsidRPr="00A71AB3">
        <w:rPr>
          <w:rFonts w:ascii="Times New Roman" w:hAnsi="Times New Roman"/>
          <w:color w:val="000000"/>
          <w:sz w:val="28"/>
          <w:szCs w:val="28"/>
          <w:lang w:eastAsia="ru-RU" w:bidi="he-IL"/>
        </w:rPr>
        <w:t>3р.</w:t>
      </w:r>
    </w:p>
    <w:p w:rsidR="003B5BAB" w:rsidRDefault="003B5BAB" w:rsidP="00A71AB3">
      <w:pPr>
        <w:shd w:val="clear" w:color="auto" w:fill="FFFFFF"/>
        <w:spacing w:after="200" w:line="240" w:lineRule="auto"/>
        <w:rPr>
          <w:rFonts w:ascii="Times New Roman" w:hAnsi="Times New Roman"/>
          <w:color w:val="000000"/>
          <w:sz w:val="28"/>
          <w:szCs w:val="28"/>
          <w:lang w:eastAsia="ru-RU" w:bidi="he-IL"/>
        </w:rPr>
      </w:pPr>
      <w:r w:rsidRPr="00A71AB3">
        <w:rPr>
          <w:rFonts w:ascii="Times New Roman" w:hAnsi="Times New Roman"/>
          <w:color w:val="000000"/>
          <w:sz w:val="28"/>
          <w:szCs w:val="28"/>
          <w:lang w:eastAsia="ru-RU" w:bidi="he-IL"/>
        </w:rPr>
        <w:t xml:space="preserve">                                                   </w:t>
      </w:r>
      <w:r>
        <w:rPr>
          <w:rFonts w:ascii="Times New Roman" w:hAnsi="Times New Roman"/>
          <w:color w:val="000000"/>
          <w:sz w:val="28"/>
          <w:szCs w:val="28"/>
          <w:lang w:eastAsia="ru-RU" w:bidi="he-IL"/>
        </w:rPr>
        <w:t xml:space="preserve">                                                 </w:t>
      </w:r>
    </w:p>
    <w:p w:rsidR="003B5BAB" w:rsidRDefault="003B5BAB" w:rsidP="00A71AB3">
      <w:pPr>
        <w:shd w:val="clear" w:color="auto" w:fill="FFFFFF"/>
        <w:spacing w:after="200" w:line="240" w:lineRule="auto"/>
        <w:rPr>
          <w:rFonts w:ascii="Times New Roman" w:hAnsi="Times New Roman"/>
          <w:color w:val="000000"/>
          <w:sz w:val="28"/>
          <w:szCs w:val="28"/>
          <w:lang w:eastAsia="ru-RU" w:bidi="he-IL"/>
        </w:rPr>
      </w:pPr>
    </w:p>
    <w:p w:rsidR="003B5BAB" w:rsidRDefault="003B5BAB" w:rsidP="00A71AB3">
      <w:pPr>
        <w:shd w:val="clear" w:color="auto" w:fill="FFFFFF"/>
        <w:spacing w:after="200" w:line="240" w:lineRule="auto"/>
        <w:rPr>
          <w:rFonts w:ascii="Times New Roman" w:hAnsi="Times New Roman"/>
          <w:color w:val="000000"/>
          <w:sz w:val="28"/>
          <w:szCs w:val="28"/>
          <w:lang w:eastAsia="ru-RU" w:bidi="he-IL"/>
        </w:rPr>
      </w:pPr>
    </w:p>
    <w:p w:rsidR="003B5BAB" w:rsidRDefault="003B5BAB" w:rsidP="00A71AB3">
      <w:pPr>
        <w:shd w:val="clear" w:color="auto" w:fill="FFFFFF"/>
        <w:spacing w:after="200" w:line="240" w:lineRule="auto"/>
        <w:rPr>
          <w:rFonts w:ascii="Times New Roman" w:hAnsi="Times New Roman"/>
          <w:color w:val="000000"/>
          <w:sz w:val="28"/>
          <w:szCs w:val="28"/>
          <w:lang w:eastAsia="ru-RU" w:bidi="he-IL"/>
        </w:rPr>
      </w:pPr>
    </w:p>
    <w:p w:rsidR="003B5BAB" w:rsidRDefault="003B5BAB" w:rsidP="00A71AB3">
      <w:pPr>
        <w:shd w:val="clear" w:color="auto" w:fill="FFFFFF"/>
        <w:spacing w:after="200" w:line="240" w:lineRule="auto"/>
        <w:rPr>
          <w:rFonts w:ascii="Times New Roman" w:hAnsi="Times New Roman"/>
          <w:color w:val="000000"/>
          <w:sz w:val="28"/>
          <w:szCs w:val="28"/>
          <w:lang w:eastAsia="ru-RU" w:bidi="he-IL"/>
        </w:rPr>
      </w:pPr>
      <w:r>
        <w:rPr>
          <w:rFonts w:ascii="Times New Roman" w:hAnsi="Times New Roman"/>
          <w:color w:val="000000"/>
          <w:sz w:val="28"/>
          <w:szCs w:val="28"/>
          <w:lang w:eastAsia="ru-RU" w:bidi="he-IL"/>
        </w:rPr>
        <w:t xml:space="preserve">                                                                                                  Додаток 1</w:t>
      </w:r>
    </w:p>
    <w:p w:rsidR="003B5BAB" w:rsidRDefault="003B5BAB" w:rsidP="00A71AB3">
      <w:pPr>
        <w:shd w:val="clear" w:color="auto" w:fill="FFFFFF"/>
        <w:spacing w:after="200" w:line="240" w:lineRule="auto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>
        <w:rPr>
          <w:rFonts w:ascii="Times New Roman" w:hAnsi="Times New Roman"/>
          <w:color w:val="000000"/>
          <w:sz w:val="28"/>
          <w:szCs w:val="28"/>
          <w:lang w:eastAsia="ru-RU" w:bidi="he-IL"/>
        </w:rPr>
        <w:t xml:space="preserve">                                                                              </w:t>
      </w:r>
      <w:r w:rsidRPr="00A71AB3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Педагогічна </w:t>
      </w:r>
      <w:r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рада Поздимирського НВК </w:t>
      </w:r>
    </w:p>
    <w:p w:rsidR="003B5BAB" w:rsidRPr="00A71AB3" w:rsidRDefault="003B5BAB" w:rsidP="00A71AB3">
      <w:pPr>
        <w:shd w:val="clear" w:color="auto" w:fill="FFFFFF"/>
        <w:spacing w:after="200" w:line="240" w:lineRule="auto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                                                                                                          від</w:t>
      </w:r>
      <w:r w:rsidRPr="00A71AB3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 24.03.2023 № 13</w:t>
      </w:r>
    </w:p>
    <w:p w:rsidR="003B5BAB" w:rsidRPr="00A71AB3" w:rsidRDefault="003B5BAB" w:rsidP="00A71AB3">
      <w:pPr>
        <w:shd w:val="clear" w:color="auto" w:fill="FFFFFF"/>
        <w:spacing w:after="200" w:line="240" w:lineRule="auto"/>
        <w:rPr>
          <w:rFonts w:ascii="Times New Roman" w:hAnsi="Times New Roman"/>
          <w:color w:val="000000"/>
          <w:sz w:val="28"/>
          <w:szCs w:val="28"/>
          <w:lang w:eastAsia="ru-RU" w:bidi="he-IL"/>
        </w:rPr>
      </w:pPr>
      <w:r>
        <w:rPr>
          <w:rFonts w:ascii="Times New Roman" w:hAnsi="Times New Roman"/>
          <w:color w:val="000000"/>
          <w:sz w:val="28"/>
          <w:szCs w:val="28"/>
          <w:lang w:eastAsia="ru-RU" w:bidi="he-IL"/>
        </w:rPr>
        <w:t xml:space="preserve"> </w:t>
      </w:r>
      <w:r w:rsidRPr="00AD659D">
        <w:rPr>
          <w:rFonts w:ascii="Times New Roman" w:hAnsi="Times New Roman"/>
          <w:noProof/>
          <w:color w:val="000000"/>
          <w:sz w:val="28"/>
          <w:szCs w:val="28"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alt="замовлення підручників  1 стор" style="width:462pt;height:635.25pt;visibility:visible">
            <v:imagedata r:id="rId4" o:title=""/>
          </v:shape>
        </w:pict>
      </w:r>
    </w:p>
    <w:p w:rsidR="003B5BAB" w:rsidRPr="00A71AB3" w:rsidRDefault="003B5BAB" w:rsidP="00A71AB3">
      <w:pPr>
        <w:spacing w:after="200" w:line="276" w:lineRule="auto"/>
        <w:rPr>
          <w:rFonts w:ascii="Times New Roman" w:hAnsi="Times New Roman"/>
          <w:sz w:val="28"/>
          <w:szCs w:val="28"/>
          <w:lang w:eastAsia="ru-RU"/>
        </w:rPr>
      </w:pPr>
      <w:r w:rsidRPr="00AD659D"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 id="Рисунок 2" o:spid="_x0000_i1026" type="#_x0000_t75" alt="замовлення підручників 2 стор" style="width:507.75pt;height:690.75pt;visibility:visible">
            <v:imagedata r:id="rId5" o:title=""/>
          </v:shape>
        </w:pict>
      </w:r>
    </w:p>
    <w:p w:rsidR="003B5BAB" w:rsidRPr="00A71AB3" w:rsidRDefault="003B5BAB" w:rsidP="00A71AB3">
      <w:pPr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</w:p>
    <w:p w:rsidR="003B5BAB" w:rsidRPr="00A71AB3" w:rsidRDefault="003B5BAB" w:rsidP="00A71AB3">
      <w:pPr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A71AB3">
        <w:rPr>
          <w:rFonts w:ascii="Times New Roman" w:hAnsi="Times New Roman"/>
          <w:sz w:val="28"/>
          <w:szCs w:val="28"/>
          <w:lang w:eastAsia="ru-RU"/>
        </w:rPr>
        <w:t xml:space="preserve">Голова педагогічної ради                    Л.В.Горбай                             </w:t>
      </w:r>
    </w:p>
    <w:p w:rsidR="003B5BAB" w:rsidRDefault="003B5BAB" w:rsidP="00A71AB3">
      <w:r w:rsidRPr="00A71AB3">
        <w:rPr>
          <w:rFonts w:ascii="Times New Roman" w:hAnsi="Times New Roman"/>
          <w:sz w:val="28"/>
          <w:szCs w:val="28"/>
          <w:lang w:eastAsia="ru-RU"/>
        </w:rPr>
        <w:t xml:space="preserve">Секретар </w:t>
      </w:r>
      <w:r w:rsidRPr="00A71AB3">
        <w:rPr>
          <w:rFonts w:ascii="Times New Roman" w:hAnsi="Times New Roman"/>
          <w:sz w:val="28"/>
          <w:szCs w:val="28"/>
          <w:lang w:val="ru-RU" w:eastAsia="ru-RU"/>
        </w:rPr>
        <w:t xml:space="preserve">                               </w:t>
      </w:r>
      <w:r w:rsidRPr="00A71AB3">
        <w:rPr>
          <w:rFonts w:ascii="Times New Roman" w:hAnsi="Times New Roman"/>
          <w:sz w:val="28"/>
          <w:szCs w:val="28"/>
          <w:lang w:eastAsia="ru-RU"/>
        </w:rPr>
        <w:t xml:space="preserve">               Н.Михалюк                                                            </w:t>
      </w:r>
    </w:p>
    <w:sectPr w:rsidR="003B5BAB" w:rsidSect="001C5ED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C4432"/>
    <w:rsid w:val="001C5ED4"/>
    <w:rsid w:val="00397D99"/>
    <w:rsid w:val="003B5BAB"/>
    <w:rsid w:val="00573935"/>
    <w:rsid w:val="006931C0"/>
    <w:rsid w:val="0074638E"/>
    <w:rsid w:val="00790F5D"/>
    <w:rsid w:val="007F6E0D"/>
    <w:rsid w:val="008B0BB0"/>
    <w:rsid w:val="008F4C51"/>
    <w:rsid w:val="009C4432"/>
    <w:rsid w:val="009E6034"/>
    <w:rsid w:val="00A71AB3"/>
    <w:rsid w:val="00AD659D"/>
    <w:rsid w:val="00BF3BCA"/>
    <w:rsid w:val="00C31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lang w:val="uk-UA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rsid w:val="00A71AB3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 w:bidi="he-IL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A71AB3"/>
    <w:rPr>
      <w:rFonts w:ascii="Courier New" w:hAnsi="Courier New"/>
      <w:sz w:val="20"/>
      <w:lang w:val="ru-RU" w:eastAsia="ru-RU"/>
    </w:rPr>
  </w:style>
  <w:style w:type="paragraph" w:styleId="DocumentMap">
    <w:name w:val="Document Map"/>
    <w:basedOn w:val="Normal"/>
    <w:link w:val="DocumentMapChar"/>
    <w:uiPriority w:val="99"/>
    <w:semiHidden/>
    <w:rsid w:val="006931C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Pr>
      <w:rFonts w:ascii="Times New Roman" w:hAnsi="Times New Roman"/>
      <w:sz w:val="2"/>
      <w:lang w:val="uk-UA" w:eastAsia="en-US"/>
    </w:rPr>
  </w:style>
  <w:style w:type="character" w:styleId="Hyperlink">
    <w:name w:val="Hyperlink"/>
    <w:basedOn w:val="DefaultParagraphFont"/>
    <w:uiPriority w:val="99"/>
    <w:rsid w:val="006931C0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6931C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3</Pages>
  <Words>327</Words>
  <Characters>1864</Characters>
  <Application>Microsoft Office Word</Application>
  <DocSecurity>0</DocSecurity>
  <Lines>0</Lines>
  <Paragraphs>0</Paragraphs>
  <ScaleCrop>false</ScaleCrop>
  <Company>diakov.net</Company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Поздимирський  навчально - виховний комплекс</dc:title>
  <dc:subject/>
  <dc:creator>RePack by Diakov</dc:creator>
  <cp:keywords/>
  <dc:description/>
  <cp:lastModifiedBy>Work</cp:lastModifiedBy>
  <cp:revision>3</cp:revision>
  <dcterms:created xsi:type="dcterms:W3CDTF">2023-04-05T14:29:00Z</dcterms:created>
  <dcterms:modified xsi:type="dcterms:W3CDTF">2023-04-05T14:31:00Z</dcterms:modified>
</cp:coreProperties>
</file>